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445DC" w14:textId="0441681E" w:rsidR="00FE6722" w:rsidRDefault="00FE6722" w:rsidP="00FE6722">
      <w:pPr>
        <w:ind w:right="-255"/>
        <w:jc w:val="center"/>
        <w:rPr>
          <w:sz w:val="32"/>
          <w:lang w:eastAsia="zh-TW"/>
        </w:rPr>
      </w:pPr>
      <w:r w:rsidRPr="000E4B59">
        <w:rPr>
          <w:rFonts w:ascii="平成明朝" w:hint="eastAsia"/>
          <w:sz w:val="32"/>
          <w:szCs w:val="32"/>
          <w:lang w:eastAsia="zh-TW"/>
        </w:rPr>
        <w:t>20</w:t>
      </w:r>
      <w:r w:rsidR="00085092">
        <w:rPr>
          <w:rFonts w:ascii="平成明朝" w:hint="eastAsia"/>
          <w:sz w:val="32"/>
          <w:szCs w:val="32"/>
          <w:lang w:eastAsia="zh-TW"/>
        </w:rPr>
        <w:t>2</w:t>
      </w:r>
      <w:r w:rsidR="00CD1081">
        <w:rPr>
          <w:rFonts w:ascii="平成明朝" w:hint="eastAsia"/>
          <w:sz w:val="32"/>
          <w:szCs w:val="32"/>
          <w:lang w:eastAsia="zh-TW"/>
        </w:rPr>
        <w:t>7</w:t>
      </w:r>
      <w:r>
        <w:rPr>
          <w:rFonts w:hint="eastAsia"/>
          <w:sz w:val="32"/>
          <w:lang w:eastAsia="zh-TW"/>
        </w:rPr>
        <w:t>年度組織学会高宮賞　推薦書</w:t>
      </w:r>
    </w:p>
    <w:p w14:paraId="2898E875" w14:textId="3578E9EB" w:rsidR="00FE6722" w:rsidRDefault="00FE6722" w:rsidP="00FE6722">
      <w:pPr>
        <w:wordWrap w:val="0"/>
        <w:ind w:right="-257"/>
        <w:jc w:val="right"/>
        <w:rPr>
          <w:sz w:val="22"/>
          <w:lang w:eastAsia="zh-TW"/>
        </w:rPr>
      </w:pPr>
      <w:r>
        <w:rPr>
          <w:rFonts w:hint="eastAsia"/>
          <w:sz w:val="20"/>
          <w:lang w:eastAsia="zh-TW"/>
        </w:rPr>
        <w:t xml:space="preserve">推薦区分　　</w:t>
      </w:r>
      <w:r>
        <w:rPr>
          <w:rFonts w:hint="eastAsia"/>
          <w:sz w:val="28"/>
          <w:lang w:eastAsia="zh-TW"/>
        </w:rPr>
        <w:t>□</w:t>
      </w:r>
      <w:r w:rsidR="00D706E4" w:rsidRPr="00EA0426">
        <w:rPr>
          <w:rFonts w:hint="eastAsia"/>
          <w:sz w:val="18"/>
          <w:szCs w:val="18"/>
          <w:lang w:eastAsia="zh-TW"/>
        </w:rPr>
        <w:t xml:space="preserve"> </w:t>
      </w:r>
      <w:r>
        <w:rPr>
          <w:rFonts w:hint="eastAsia"/>
          <w:sz w:val="28"/>
          <w:lang w:eastAsia="zh-TW"/>
        </w:rPr>
        <w:t>著書　□</w:t>
      </w:r>
      <w:r w:rsidR="00D706E4" w:rsidRPr="00EA0426">
        <w:rPr>
          <w:rFonts w:hint="eastAsia"/>
          <w:sz w:val="18"/>
          <w:szCs w:val="18"/>
          <w:lang w:eastAsia="zh-TW"/>
        </w:rPr>
        <w:t xml:space="preserve"> </w:t>
      </w:r>
      <w:r>
        <w:rPr>
          <w:rFonts w:hint="eastAsia"/>
          <w:sz w:val="28"/>
          <w:lang w:eastAsia="zh-TW"/>
        </w:rPr>
        <w:t>論文</w:t>
      </w:r>
    </w:p>
    <w:p w14:paraId="0D1A9AB0" w14:textId="77777777" w:rsidR="00FE6722" w:rsidRDefault="00FE6722" w:rsidP="00FE6722">
      <w:pPr>
        <w:wordWrap w:val="0"/>
        <w:spacing w:line="0" w:lineRule="atLeast"/>
        <w:ind w:right="-255"/>
        <w:jc w:val="right"/>
        <w:rPr>
          <w:sz w:val="20"/>
          <w:lang w:eastAsia="zh-TW"/>
        </w:rPr>
      </w:pPr>
      <w:r w:rsidRPr="00F71D0E">
        <w:rPr>
          <w:rFonts w:hint="eastAsia"/>
          <w:sz w:val="20"/>
          <w:lang w:eastAsia="zh-TW"/>
        </w:rPr>
        <w:t>西暦</w:t>
      </w:r>
      <w:r>
        <w:rPr>
          <w:rFonts w:hint="eastAsia"/>
          <w:sz w:val="20"/>
          <w:lang w:eastAsia="zh-TW"/>
        </w:rPr>
        <w:t xml:space="preserve">　　　　　年　　　月　　　日現在</w:t>
      </w:r>
    </w:p>
    <w:p w14:paraId="50ACFEAB" w14:textId="77777777" w:rsidR="00FE6722" w:rsidRPr="00D8492F" w:rsidRDefault="004815C7" w:rsidP="00FE6722">
      <w:pPr>
        <w:spacing w:line="0" w:lineRule="atLeast"/>
        <w:ind w:right="-255"/>
        <w:rPr>
          <w:sz w:val="20"/>
          <w:u w:val="single"/>
          <w:lang w:eastAsia="zh-TW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83EC6A" wp14:editId="601143D2">
                <wp:simplePos x="0" y="0"/>
                <wp:positionH relativeFrom="column">
                  <wp:posOffset>-14605</wp:posOffset>
                </wp:positionH>
                <wp:positionV relativeFrom="paragraph">
                  <wp:posOffset>72390</wp:posOffset>
                </wp:positionV>
                <wp:extent cx="6579870" cy="0"/>
                <wp:effectExtent l="11430" t="8890" r="9525" b="10160"/>
                <wp:wrapNone/>
                <wp:docPr id="6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5798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2E71FF" id="Line 2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5.7pt" to="516.9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"/>
            </w:pict>
          </mc:Fallback>
        </mc:AlternateContent>
      </w:r>
    </w:p>
    <w:p w14:paraId="17B2D0D2" w14:textId="14F1A7F7" w:rsidR="00FE6722" w:rsidRPr="009B518C" w:rsidRDefault="00FE6722" w:rsidP="009B518C">
      <w:pPr>
        <w:pStyle w:val="a9"/>
        <w:numPr>
          <w:ilvl w:val="0"/>
          <w:numId w:val="9"/>
        </w:numPr>
        <w:spacing w:line="0" w:lineRule="atLeast"/>
        <w:ind w:leftChars="0" w:right="-255"/>
        <w:rPr>
          <w:sz w:val="20"/>
          <w:lang w:eastAsia="zh-TW"/>
        </w:rPr>
      </w:pPr>
      <w:r w:rsidRPr="009B518C">
        <w:rPr>
          <w:rFonts w:hint="eastAsia"/>
          <w:sz w:val="20"/>
          <w:lang w:eastAsia="zh-TW"/>
        </w:rPr>
        <w:t>推薦書／論文名</w:t>
      </w:r>
    </w:p>
    <w:p w14:paraId="4201D4F1" w14:textId="2C512029" w:rsidR="00FE6722" w:rsidRDefault="00C67E46" w:rsidP="00FE6722">
      <w:pPr>
        <w:spacing w:line="0" w:lineRule="atLeast"/>
        <w:ind w:right="-255"/>
        <w:rPr>
          <w:sz w:val="20"/>
          <w:lang w:eastAsia="zh-TW"/>
        </w:rPr>
      </w:pPr>
      <w:r>
        <w:rPr>
          <w:rFonts w:hint="eastAsia"/>
          <w:sz w:val="20"/>
        </w:rPr>
        <w:t xml:space="preserve">　　　　　　　　　　　　　　　　　　　　　　　　　　　　　　　　　　　　　　　　　　　　　　　　　　　　　　　　　　　　　　　　　　　　　</w:t>
      </w:r>
    </w:p>
    <w:p w14:paraId="5B52F46C" w14:textId="3006EED9" w:rsidR="00FE6722" w:rsidRDefault="00C67E46" w:rsidP="00FE6722">
      <w:pPr>
        <w:spacing w:line="0" w:lineRule="atLeast"/>
        <w:ind w:right="-255"/>
        <w:rPr>
          <w:sz w:val="20"/>
          <w:lang w:eastAsia="zh-TW"/>
        </w:rPr>
      </w:pPr>
      <w:r>
        <w:rPr>
          <w:rFonts w:hint="eastAsia"/>
          <w:sz w:val="20"/>
        </w:rPr>
        <w:t xml:space="preserve">　　　　　　　　　　　　　　　　　　　　　　　　　　　　　　　　　　　　　　　　　　　　　　　　　　　　　　　　　　　　　　　　　　　　　</w:t>
      </w:r>
    </w:p>
    <w:p w14:paraId="1877A908" w14:textId="0CF6FB5B" w:rsidR="00FE6722" w:rsidRDefault="004815C7" w:rsidP="00FE6722">
      <w:pPr>
        <w:ind w:right="-255"/>
        <w:rPr>
          <w:sz w:val="20"/>
          <w:lang w:eastAsia="zh-TW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163BAAA" wp14:editId="39FCD5DD">
                <wp:simplePos x="0" y="0"/>
                <wp:positionH relativeFrom="column">
                  <wp:posOffset>-14605</wp:posOffset>
                </wp:positionH>
                <wp:positionV relativeFrom="paragraph">
                  <wp:posOffset>13970</wp:posOffset>
                </wp:positionV>
                <wp:extent cx="6579870" cy="0"/>
                <wp:effectExtent l="11430" t="10160" r="9525" b="889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5798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F99D35" id="Line 2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1.1pt" to="516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"/>
            </w:pict>
          </mc:Fallback>
        </mc:AlternateContent>
      </w:r>
      <w:r w:rsidR="00FE6722">
        <w:rPr>
          <w:rFonts w:hint="eastAsia"/>
          <w:sz w:val="20"/>
          <w:lang w:eastAsia="zh-TW"/>
        </w:rPr>
        <w:t>（２）</w:t>
      </w:r>
      <w:r w:rsidR="009B518C">
        <w:rPr>
          <w:rFonts w:hint="eastAsia"/>
          <w:sz w:val="20"/>
          <w:lang w:eastAsia="zh-TW"/>
        </w:rPr>
        <w:t xml:space="preserve"> </w:t>
      </w:r>
      <w:r w:rsidR="00FE6722">
        <w:rPr>
          <w:rFonts w:hint="eastAsia"/>
          <w:sz w:val="20"/>
          <w:lang w:eastAsia="zh-TW"/>
        </w:rPr>
        <w:t xml:space="preserve">出版社／掲載誌名　　　　　　　　　　　　　　　　　　　　　　　　　　　　　　</w:t>
      </w:r>
      <w:r w:rsidR="00FE6722">
        <w:rPr>
          <w:rFonts w:hint="eastAsia"/>
          <w:sz w:val="20"/>
          <w:lang w:eastAsia="zh-TW"/>
        </w:rPr>
        <w:t xml:space="preserve">  </w:t>
      </w:r>
      <w:r w:rsidR="00FE6722">
        <w:rPr>
          <w:rFonts w:hint="eastAsia"/>
          <w:sz w:val="20"/>
          <w:lang w:eastAsia="zh-TW"/>
        </w:rPr>
        <w:t>（３）</w:t>
      </w:r>
      <w:r w:rsidR="009B518C">
        <w:rPr>
          <w:rFonts w:hint="eastAsia"/>
          <w:sz w:val="20"/>
          <w:lang w:eastAsia="zh-TW"/>
        </w:rPr>
        <w:t xml:space="preserve"> </w:t>
      </w:r>
      <w:r w:rsidR="00FE6722">
        <w:rPr>
          <w:rFonts w:hint="eastAsia"/>
          <w:sz w:val="20"/>
          <w:lang w:eastAsia="zh-TW"/>
        </w:rPr>
        <w:t>西暦　　　　　　　　年</w:t>
      </w:r>
    </w:p>
    <w:p w14:paraId="419C4A8F" w14:textId="257354D2" w:rsidR="00FE6722" w:rsidRDefault="00FE6722" w:rsidP="00FE6722">
      <w:pPr>
        <w:spacing w:line="0" w:lineRule="atLeast"/>
        <w:ind w:right="-255"/>
        <w:rPr>
          <w:sz w:val="20"/>
        </w:rPr>
      </w:pPr>
      <w:r>
        <w:rPr>
          <w:rFonts w:hint="eastAsia"/>
          <w:sz w:val="20"/>
          <w:lang w:eastAsia="zh-TW"/>
        </w:rPr>
        <w:t xml:space="preserve">　　　　　　　　　　　　　　　　　　　　　　　　　　　　　　　　　　　　　　　　　　　　　　　　　　　　　　　　　</w:t>
      </w:r>
      <w:r w:rsidR="00536AB7">
        <w:rPr>
          <w:rFonts w:hint="eastAsia"/>
          <w:sz w:val="20"/>
          <w:lang w:eastAsia="zh-TW"/>
        </w:rPr>
        <w:t xml:space="preserve">  </w:t>
      </w:r>
      <w:r>
        <w:rPr>
          <w:rFonts w:hint="eastAsia"/>
          <w:sz w:val="20"/>
          <w:lang w:eastAsia="zh-TW"/>
        </w:rPr>
        <w:t xml:space="preserve">　</w:t>
      </w:r>
      <w:r>
        <w:rPr>
          <w:rFonts w:hint="eastAsia"/>
          <w:sz w:val="20"/>
          <w:lang w:eastAsia="zh-TW"/>
        </w:rPr>
        <w:t xml:space="preserve">  </w:t>
      </w:r>
      <w:r>
        <w:rPr>
          <w:rFonts w:hint="eastAsia"/>
          <w:sz w:val="20"/>
        </w:rPr>
        <w:t>月発行</w:t>
      </w:r>
    </w:p>
    <w:p w14:paraId="23E521B3" w14:textId="77777777" w:rsidR="00FE6722" w:rsidRDefault="004815C7" w:rsidP="00FE6722">
      <w:pPr>
        <w:spacing w:line="0" w:lineRule="atLeast"/>
        <w:ind w:right="-25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A54B6A" wp14:editId="674AE9F6">
                <wp:simplePos x="0" y="0"/>
                <wp:positionH relativeFrom="column">
                  <wp:posOffset>-14605</wp:posOffset>
                </wp:positionH>
                <wp:positionV relativeFrom="paragraph">
                  <wp:posOffset>49530</wp:posOffset>
                </wp:positionV>
                <wp:extent cx="6579870" cy="0"/>
                <wp:effectExtent l="11430" t="7620" r="9525" b="1143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98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7479FF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.9pt" to="516.9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"/>
            </w:pict>
          </mc:Fallback>
        </mc:AlternateContent>
      </w:r>
    </w:p>
    <w:p w14:paraId="284A8A06" w14:textId="7A159052" w:rsidR="00FE6722" w:rsidRDefault="00FE6722" w:rsidP="00B251DF">
      <w:pPr>
        <w:tabs>
          <w:tab w:val="left" w:pos="6521"/>
        </w:tabs>
        <w:spacing w:afterLines="50" w:after="200"/>
        <w:ind w:right="-255"/>
        <w:rPr>
          <w:sz w:val="20"/>
        </w:rPr>
      </w:pPr>
      <w:r>
        <w:rPr>
          <w:rFonts w:hint="eastAsia"/>
          <w:sz w:val="20"/>
        </w:rPr>
        <w:t>（４）</w:t>
      </w:r>
      <w:r w:rsidR="009B518C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 xml:space="preserve">被推薦者氏名　　　　　　　　　　　　　　　　　　　　　　　　　　　　　　　　　</w:t>
      </w:r>
      <w:r>
        <w:rPr>
          <w:rFonts w:hint="eastAsia"/>
          <w:sz w:val="20"/>
        </w:rPr>
        <w:t xml:space="preserve">  </w:t>
      </w:r>
      <w:r>
        <w:rPr>
          <w:rFonts w:hint="eastAsia"/>
          <w:sz w:val="20"/>
        </w:rPr>
        <w:t>（５）</w:t>
      </w:r>
      <w:r w:rsidR="009B518C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西暦　　　　　　　　年生まれ</w:t>
      </w:r>
    </w:p>
    <w:p w14:paraId="4E9DD249" w14:textId="49C25775" w:rsidR="00FE6722" w:rsidRDefault="00FE6722" w:rsidP="00B251DF">
      <w:pPr>
        <w:tabs>
          <w:tab w:val="left" w:pos="6663"/>
        </w:tabs>
        <w:spacing w:afterLines="50" w:after="200"/>
        <w:ind w:right="-255"/>
        <w:rPr>
          <w:sz w:val="20"/>
          <w:lang w:eastAsia="zh-TW"/>
        </w:rPr>
      </w:pPr>
      <w:r>
        <w:rPr>
          <w:rFonts w:hint="eastAsia"/>
          <w:sz w:val="20"/>
          <w:lang w:eastAsia="zh-TW"/>
        </w:rPr>
        <w:t>（６）</w:t>
      </w:r>
      <w:r w:rsidR="009B518C">
        <w:rPr>
          <w:rFonts w:hint="eastAsia"/>
          <w:sz w:val="20"/>
          <w:lang w:eastAsia="zh-TW"/>
        </w:rPr>
        <w:t xml:space="preserve"> </w:t>
      </w:r>
      <w:r>
        <w:rPr>
          <w:rFonts w:hint="eastAsia"/>
          <w:sz w:val="20"/>
          <w:lang w:eastAsia="zh-TW"/>
        </w:rPr>
        <w:t>所属</w:t>
      </w:r>
      <w:r w:rsidR="00C67E46">
        <w:rPr>
          <w:rFonts w:hint="eastAsia"/>
          <w:sz w:val="20"/>
          <w:lang w:eastAsia="zh-TW"/>
        </w:rPr>
        <w:t xml:space="preserve">          </w:t>
      </w:r>
      <w:r w:rsidR="00B251DF">
        <w:rPr>
          <w:sz w:val="20"/>
          <w:lang w:eastAsia="zh-TW"/>
        </w:rPr>
        <w:tab/>
      </w:r>
      <w:r>
        <w:rPr>
          <w:rFonts w:hint="eastAsia"/>
          <w:sz w:val="20"/>
          <w:lang w:eastAsia="zh-TW"/>
        </w:rPr>
        <w:t>発表時</w:t>
      </w:r>
      <w:r>
        <w:rPr>
          <w:rFonts w:hint="eastAsia"/>
          <w:sz w:val="20"/>
          <w:lang w:eastAsia="zh-TW"/>
        </w:rPr>
        <w:t xml:space="preserve">       </w:t>
      </w:r>
      <w:r>
        <w:rPr>
          <w:rFonts w:hint="eastAsia"/>
          <w:sz w:val="20"/>
          <w:lang w:eastAsia="zh-TW"/>
        </w:rPr>
        <w:t xml:space="preserve">　歳</w:t>
      </w:r>
    </w:p>
    <w:p w14:paraId="179906A6" w14:textId="77777777" w:rsidR="00FE6722" w:rsidRDefault="004815C7" w:rsidP="00FE6722">
      <w:pPr>
        <w:spacing w:line="0" w:lineRule="atLeast"/>
        <w:ind w:right="-255"/>
        <w:rPr>
          <w:sz w:val="20"/>
          <w:lang w:eastAsia="zh-TW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FE7502" wp14:editId="0C6A167C">
                <wp:simplePos x="0" y="0"/>
                <wp:positionH relativeFrom="column">
                  <wp:posOffset>38600</wp:posOffset>
                </wp:positionH>
                <wp:positionV relativeFrom="paragraph">
                  <wp:posOffset>74295</wp:posOffset>
                </wp:positionV>
                <wp:extent cx="6513195" cy="0"/>
                <wp:effectExtent l="0" t="0" r="0" b="0"/>
                <wp:wrapNone/>
                <wp:docPr id="3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31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AC2C2C" id="Line 2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05pt,5.85pt" to="515.9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"/>
            </w:pict>
          </mc:Fallback>
        </mc:AlternateContent>
      </w:r>
    </w:p>
    <w:p w14:paraId="64A0D6C2" w14:textId="5479D3D8" w:rsidR="00283CB4" w:rsidRDefault="00BE6EFF" w:rsidP="004F600D">
      <w:pPr>
        <w:spacing w:line="0" w:lineRule="atLeast"/>
        <w:ind w:right="-255"/>
        <w:rPr>
          <w:sz w:val="20"/>
          <w:lang w:eastAsia="zh-TW"/>
        </w:rPr>
      </w:pPr>
      <w:r w:rsidRPr="009160D1">
        <w:rPr>
          <w:noProof/>
          <w:sz w:val="20"/>
          <w:lang w:eastAsia="zh-TW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92A8D0D" wp14:editId="2B208AB5">
                <wp:simplePos x="0" y="0"/>
                <wp:positionH relativeFrom="margin">
                  <wp:posOffset>100330</wp:posOffset>
                </wp:positionH>
                <wp:positionV relativeFrom="paragraph">
                  <wp:posOffset>245745</wp:posOffset>
                </wp:positionV>
                <wp:extent cx="6443345" cy="4613910"/>
                <wp:effectExtent l="0" t="0" r="14605" b="1524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3345" cy="4613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chemeClr val="bg1">
                              <a:lumMod val="9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3D69A" w14:textId="5766D10B" w:rsidR="009160D1" w:rsidRPr="007B7ACE" w:rsidRDefault="009160D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2A8D0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7.9pt;margin-top:19.35pt;width:507.35pt;height:363.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" strokecolor="#f2f2f2 [3052]" strokeweight=".25pt">
                <v:textbox>
                  <w:txbxContent>
                    <w:p w14:paraId="3AD3D69A" w14:textId="5766D10B" w:rsidR="009160D1" w:rsidRPr="007B7ACE" w:rsidRDefault="009160D1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E6722">
        <w:rPr>
          <w:rFonts w:hint="eastAsia"/>
          <w:sz w:val="20"/>
          <w:lang w:eastAsia="zh-TW"/>
        </w:rPr>
        <w:t>（７）</w:t>
      </w:r>
      <w:r w:rsidR="009B518C">
        <w:rPr>
          <w:rFonts w:hint="eastAsia"/>
          <w:sz w:val="20"/>
          <w:lang w:eastAsia="zh-TW"/>
        </w:rPr>
        <w:t xml:space="preserve"> </w:t>
      </w:r>
      <w:r w:rsidR="00FE6722">
        <w:rPr>
          <w:rFonts w:hint="eastAsia"/>
          <w:sz w:val="20"/>
          <w:lang w:eastAsia="zh-TW"/>
        </w:rPr>
        <w:t>推薦理由</w:t>
      </w:r>
    </w:p>
    <w:p w14:paraId="05A727ED" w14:textId="122BDC78" w:rsidR="00FE6722" w:rsidRDefault="00FE6722" w:rsidP="00BE6EFF">
      <w:pPr>
        <w:spacing w:line="300" w:lineRule="exact"/>
        <w:ind w:right="-255"/>
        <w:rPr>
          <w:sz w:val="20"/>
          <w:lang w:eastAsia="zh-TW"/>
        </w:rPr>
      </w:pPr>
      <w:r>
        <w:rPr>
          <w:rFonts w:hint="eastAsia"/>
          <w:sz w:val="20"/>
          <w:lang w:eastAsia="zh-TW"/>
        </w:rPr>
        <w:t>（</w:t>
      </w:r>
      <w:r w:rsidR="009B518C">
        <w:rPr>
          <w:rFonts w:hint="eastAsia"/>
          <w:sz w:val="20"/>
          <w:lang w:eastAsia="zh-TW"/>
        </w:rPr>
        <w:t>８</w:t>
      </w:r>
      <w:r>
        <w:rPr>
          <w:rFonts w:hint="eastAsia"/>
          <w:sz w:val="20"/>
          <w:lang w:eastAsia="zh-TW"/>
        </w:rPr>
        <w:t>）</w:t>
      </w:r>
      <w:r w:rsidR="009B518C">
        <w:rPr>
          <w:rFonts w:hint="eastAsia"/>
          <w:sz w:val="20"/>
          <w:lang w:eastAsia="zh-TW"/>
        </w:rPr>
        <w:t xml:space="preserve"> </w:t>
      </w:r>
      <w:r>
        <w:rPr>
          <w:rFonts w:hint="eastAsia"/>
          <w:sz w:val="20"/>
          <w:lang w:eastAsia="zh-TW"/>
        </w:rPr>
        <w:t>推薦者氏名　　　　　　　　　　　　　　　　　　　　　　　　（９）</w:t>
      </w:r>
      <w:r w:rsidR="009B518C">
        <w:rPr>
          <w:rFonts w:hint="eastAsia"/>
          <w:sz w:val="20"/>
          <w:lang w:eastAsia="zh-TW"/>
        </w:rPr>
        <w:t xml:space="preserve"> </w:t>
      </w:r>
      <w:r>
        <w:rPr>
          <w:rFonts w:hint="eastAsia"/>
          <w:sz w:val="20"/>
          <w:lang w:eastAsia="zh-TW"/>
        </w:rPr>
        <w:t>所属</w:t>
      </w:r>
    </w:p>
    <w:p w14:paraId="78B3748E" w14:textId="361A0B70" w:rsidR="00FE6722" w:rsidRPr="004815C7" w:rsidRDefault="00FE6722" w:rsidP="00FE6722">
      <w:pPr>
        <w:spacing w:line="0" w:lineRule="atLeast"/>
        <w:ind w:right="-255"/>
        <w:rPr>
          <w:rFonts w:eastAsia="PMingLiU"/>
          <w:sz w:val="20"/>
          <w:lang w:eastAsia="zh-TW"/>
        </w:rPr>
      </w:pPr>
      <w:r>
        <w:rPr>
          <w:rFonts w:hint="eastAsia"/>
          <w:sz w:val="20"/>
          <w:lang w:eastAsia="zh-TW"/>
        </w:rPr>
        <w:t xml:space="preserve">　</w:t>
      </w:r>
    </w:p>
    <w:p w14:paraId="178B540A" w14:textId="63A56B9A" w:rsidR="00FE6722" w:rsidRDefault="00354963" w:rsidP="00FE6722">
      <w:pPr>
        <w:spacing w:line="0" w:lineRule="atLeast"/>
        <w:ind w:right="-257"/>
        <w:rPr>
          <w:sz w:val="20"/>
          <w:lang w:eastAsia="zh-TW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9D7A3E" wp14:editId="7AE11782">
                <wp:simplePos x="0" y="0"/>
                <wp:positionH relativeFrom="column">
                  <wp:posOffset>20185</wp:posOffset>
                </wp:positionH>
                <wp:positionV relativeFrom="paragraph">
                  <wp:posOffset>85725</wp:posOffset>
                </wp:positionV>
                <wp:extent cx="6513195" cy="0"/>
                <wp:effectExtent l="0" t="0" r="0" b="0"/>
                <wp:wrapNone/>
                <wp:docPr id="954460833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31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5BF4F2" id="Line 2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6pt,6.75pt" to="514.4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"/>
            </w:pict>
          </mc:Fallback>
        </mc:AlternateContent>
      </w:r>
    </w:p>
    <w:p w14:paraId="5723BF33" w14:textId="7A4D38B4" w:rsidR="00FE6722" w:rsidRDefault="00FE6722" w:rsidP="00FE6722">
      <w:pPr>
        <w:ind w:right="-257"/>
        <w:rPr>
          <w:sz w:val="20"/>
        </w:rPr>
      </w:pPr>
      <w:r>
        <w:rPr>
          <w:rFonts w:hint="eastAsia"/>
          <w:sz w:val="20"/>
        </w:rPr>
        <w:t>（１０）</w:t>
      </w:r>
      <w:r w:rsidR="009B518C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推薦者の連絡先　　　□</w:t>
      </w:r>
      <w:r w:rsidR="00D706E4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 xml:space="preserve">自宅　</w:t>
      </w:r>
      <w:r w:rsidR="00C33289">
        <w:rPr>
          <w:rFonts w:hint="eastAsia"/>
          <w:sz w:val="20"/>
        </w:rPr>
        <w:t xml:space="preserve">　</w:t>
      </w:r>
      <w:r>
        <w:rPr>
          <w:rFonts w:hint="eastAsia"/>
          <w:sz w:val="20"/>
        </w:rPr>
        <w:t>□</w:t>
      </w:r>
      <w:r w:rsidR="00D706E4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勤務先</w:t>
      </w:r>
    </w:p>
    <w:p w14:paraId="116AF0E1" w14:textId="25AA2DB1" w:rsidR="00FE6722" w:rsidRPr="000E4B59" w:rsidRDefault="00FE6722" w:rsidP="00FE6722">
      <w:pPr>
        <w:spacing w:line="0" w:lineRule="atLeast"/>
        <w:ind w:right="-255"/>
        <w:rPr>
          <w:sz w:val="20"/>
        </w:rPr>
      </w:pPr>
    </w:p>
    <w:p w14:paraId="4EA7AA0D" w14:textId="7D140C49" w:rsidR="00FE6722" w:rsidRDefault="00354963" w:rsidP="00FE6722">
      <w:pPr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2981EA" wp14:editId="213B70D8">
                <wp:simplePos x="0" y="0"/>
                <wp:positionH relativeFrom="column">
                  <wp:posOffset>22725</wp:posOffset>
                </wp:positionH>
                <wp:positionV relativeFrom="paragraph">
                  <wp:posOffset>45720</wp:posOffset>
                </wp:positionV>
                <wp:extent cx="6513195" cy="0"/>
                <wp:effectExtent l="0" t="0" r="0" b="0"/>
                <wp:wrapNone/>
                <wp:docPr id="1934669440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31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090DFC" id="Line 2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3.6pt" to="514.6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"/>
            </w:pict>
          </mc:Fallback>
        </mc:AlternateContent>
      </w:r>
      <w:r w:rsidR="00FE6722">
        <w:rPr>
          <w:rFonts w:hint="eastAsia"/>
          <w:sz w:val="20"/>
        </w:rPr>
        <w:t xml:space="preserve">　　　</w:t>
      </w:r>
      <w:r w:rsidR="00FE6722">
        <w:rPr>
          <w:rFonts w:hint="eastAsia"/>
          <w:sz w:val="20"/>
        </w:rPr>
        <w:t>TEL</w:t>
      </w:r>
      <w:r w:rsidR="00CD1081">
        <w:rPr>
          <w:rFonts w:hint="eastAsia"/>
          <w:sz w:val="20"/>
        </w:rPr>
        <w:t>：</w:t>
      </w:r>
      <w:r w:rsidR="00FE6722">
        <w:rPr>
          <w:rFonts w:hint="eastAsia"/>
          <w:sz w:val="20"/>
        </w:rPr>
        <w:t xml:space="preserve">　　　　　　　　　　　　　　　　　　　　</w:t>
      </w:r>
      <w:r w:rsidR="00283CB4">
        <w:rPr>
          <w:rFonts w:ascii="Times New Roman" w:hAnsi="Times New Roman" w:hint="eastAsia"/>
          <w:sz w:val="20"/>
        </w:rPr>
        <w:t>FAX</w:t>
      </w:r>
      <w:r w:rsidR="00CD1081">
        <w:rPr>
          <w:rFonts w:ascii="Times New Roman" w:hAnsi="Times New Roman" w:hint="eastAsia"/>
          <w:sz w:val="20"/>
        </w:rPr>
        <w:t>：</w:t>
      </w:r>
    </w:p>
    <w:p w14:paraId="1133850D" w14:textId="77777777" w:rsidR="001C4066" w:rsidRPr="00FE6722" w:rsidRDefault="00FE6722">
      <w:pPr>
        <w:rPr>
          <w:sz w:val="20"/>
        </w:rPr>
      </w:pPr>
      <w:r>
        <w:rPr>
          <w:rFonts w:hint="eastAsia"/>
          <w:sz w:val="20"/>
        </w:rPr>
        <w:t xml:space="preserve">　　　</w:t>
      </w:r>
      <w:r>
        <w:rPr>
          <w:rFonts w:hint="eastAsia"/>
          <w:sz w:val="20"/>
        </w:rPr>
        <w:t>E-mail</w:t>
      </w:r>
      <w:r>
        <w:rPr>
          <w:rFonts w:hint="eastAsia"/>
          <w:sz w:val="20"/>
        </w:rPr>
        <w:t>：</w:t>
      </w:r>
    </w:p>
    <w:sectPr w:rsidR="001C4066" w:rsidRPr="00FE6722" w:rsidSect="00283CB4">
      <w:pgSz w:w="11907" w:h="16839" w:code="9"/>
      <w:pgMar w:top="1021" w:right="964" w:bottom="851" w:left="851" w:header="284" w:footer="284" w:gutter="0"/>
      <w:cols w:space="1361"/>
      <w:docGrid w:type="lines" w:linePitch="400" w:charSpace="653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A8CF8" w14:textId="77777777" w:rsidR="002C47C8" w:rsidRDefault="002C47C8" w:rsidP="00203DA2">
      <w:r>
        <w:separator/>
      </w:r>
    </w:p>
  </w:endnote>
  <w:endnote w:type="continuationSeparator" w:id="0">
    <w:p w14:paraId="0F3DABEA" w14:textId="77777777" w:rsidR="002C47C8" w:rsidRDefault="002C47C8" w:rsidP="0020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平成明朝">
    <w:altName w:val="ＭＳ Ｐ明朝"/>
    <w:charset w:val="80"/>
    <w:family w:val="auto"/>
    <w:pitch w:val="variable"/>
    <w:sig w:usb0="01000000" w:usb1="00000708" w:usb2="10000000" w:usb3="00000000" w:csb0="0002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D4C2A" w14:textId="77777777" w:rsidR="002C47C8" w:rsidRDefault="002C47C8" w:rsidP="00203DA2">
      <w:r>
        <w:separator/>
      </w:r>
    </w:p>
  </w:footnote>
  <w:footnote w:type="continuationSeparator" w:id="0">
    <w:p w14:paraId="4945C8D7" w14:textId="77777777" w:rsidR="002C47C8" w:rsidRDefault="002C47C8" w:rsidP="00203D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60722"/>
    <w:multiLevelType w:val="hybridMultilevel"/>
    <w:tmpl w:val="ADC60C3A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1DEB7FC3"/>
    <w:multiLevelType w:val="hybridMultilevel"/>
    <w:tmpl w:val="651A18D2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2CC00436"/>
    <w:multiLevelType w:val="hybridMultilevel"/>
    <w:tmpl w:val="9C3664DE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3B810579"/>
    <w:multiLevelType w:val="hybridMultilevel"/>
    <w:tmpl w:val="0F7EA138"/>
    <w:lvl w:ilvl="0" w:tplc="0409000F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3DB92CD5"/>
    <w:multiLevelType w:val="hybridMultilevel"/>
    <w:tmpl w:val="54AA8412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65A35E14"/>
    <w:multiLevelType w:val="hybridMultilevel"/>
    <w:tmpl w:val="1B2EFC74"/>
    <w:lvl w:ilvl="0" w:tplc="9EA4A966">
      <w:start w:val="1"/>
      <w:numFmt w:val="decimalFullWidth"/>
      <w:lvlText w:val="（%1）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6B5E492A"/>
    <w:multiLevelType w:val="hybridMultilevel"/>
    <w:tmpl w:val="210065EE"/>
    <w:lvl w:ilvl="0" w:tplc="7B9A446A">
      <w:numFmt w:val="bullet"/>
      <w:lvlText w:val="■"/>
      <w:lvlJc w:val="left"/>
      <w:pPr>
        <w:ind w:left="360" w:hanging="360"/>
      </w:pPr>
      <w:rPr>
        <w:rFonts w:ascii="平成明朝" w:eastAsia="平成明朝" w:hAnsi="Times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7206131D"/>
    <w:multiLevelType w:val="hybridMultilevel"/>
    <w:tmpl w:val="D6840500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7A893533"/>
    <w:multiLevelType w:val="hybridMultilevel"/>
    <w:tmpl w:val="4C86234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621039165">
    <w:abstractNumId w:val="6"/>
  </w:num>
  <w:num w:numId="2" w16cid:durableId="1902713174">
    <w:abstractNumId w:val="2"/>
  </w:num>
  <w:num w:numId="3" w16cid:durableId="1053849634">
    <w:abstractNumId w:val="8"/>
  </w:num>
  <w:num w:numId="4" w16cid:durableId="1280256514">
    <w:abstractNumId w:val="4"/>
  </w:num>
  <w:num w:numId="5" w16cid:durableId="889073173">
    <w:abstractNumId w:val="0"/>
  </w:num>
  <w:num w:numId="6" w16cid:durableId="881407133">
    <w:abstractNumId w:val="1"/>
  </w:num>
  <w:num w:numId="7" w16cid:durableId="2144695496">
    <w:abstractNumId w:val="7"/>
  </w:num>
  <w:num w:numId="8" w16cid:durableId="996423314">
    <w:abstractNumId w:val="3"/>
  </w:num>
  <w:num w:numId="9" w16cid:durableId="14621919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559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E46"/>
    <w:rsid w:val="00007E97"/>
    <w:rsid w:val="0006181F"/>
    <w:rsid w:val="00085092"/>
    <w:rsid w:val="00091E07"/>
    <w:rsid w:val="00096485"/>
    <w:rsid w:val="000A1766"/>
    <w:rsid w:val="000A7387"/>
    <w:rsid w:val="000B7C47"/>
    <w:rsid w:val="000C64FD"/>
    <w:rsid w:val="000D004F"/>
    <w:rsid w:val="000D7468"/>
    <w:rsid w:val="000E0839"/>
    <w:rsid w:val="000E28C0"/>
    <w:rsid w:val="001405CF"/>
    <w:rsid w:val="001710FB"/>
    <w:rsid w:val="001834FD"/>
    <w:rsid w:val="00190C44"/>
    <w:rsid w:val="0019166E"/>
    <w:rsid w:val="001A21F1"/>
    <w:rsid w:val="001B3F6C"/>
    <w:rsid w:val="001C1D23"/>
    <w:rsid w:val="001C4066"/>
    <w:rsid w:val="001D5D95"/>
    <w:rsid w:val="001D6DE1"/>
    <w:rsid w:val="00203DA2"/>
    <w:rsid w:val="00206728"/>
    <w:rsid w:val="0021141E"/>
    <w:rsid w:val="00226AE7"/>
    <w:rsid w:val="00234420"/>
    <w:rsid w:val="002574BA"/>
    <w:rsid w:val="00276400"/>
    <w:rsid w:val="00280BA4"/>
    <w:rsid w:val="00283CB4"/>
    <w:rsid w:val="0029351D"/>
    <w:rsid w:val="002A0CAF"/>
    <w:rsid w:val="002A62BA"/>
    <w:rsid w:val="002B0509"/>
    <w:rsid w:val="002C0781"/>
    <w:rsid w:val="002C47C8"/>
    <w:rsid w:val="002D1018"/>
    <w:rsid w:val="002D418D"/>
    <w:rsid w:val="002D4982"/>
    <w:rsid w:val="002D795E"/>
    <w:rsid w:val="002E3E46"/>
    <w:rsid w:val="00306D4D"/>
    <w:rsid w:val="00346A5C"/>
    <w:rsid w:val="00352089"/>
    <w:rsid w:val="00354963"/>
    <w:rsid w:val="0035606C"/>
    <w:rsid w:val="003664F1"/>
    <w:rsid w:val="003C3E04"/>
    <w:rsid w:val="003C51FF"/>
    <w:rsid w:val="003F5535"/>
    <w:rsid w:val="00417BA2"/>
    <w:rsid w:val="00424E2F"/>
    <w:rsid w:val="0043375A"/>
    <w:rsid w:val="0044360D"/>
    <w:rsid w:val="00456B2D"/>
    <w:rsid w:val="0047484E"/>
    <w:rsid w:val="004815C7"/>
    <w:rsid w:val="004F113D"/>
    <w:rsid w:val="004F600D"/>
    <w:rsid w:val="00511396"/>
    <w:rsid w:val="00511A43"/>
    <w:rsid w:val="00536AB7"/>
    <w:rsid w:val="005468F9"/>
    <w:rsid w:val="00560A5D"/>
    <w:rsid w:val="005A7310"/>
    <w:rsid w:val="005B269B"/>
    <w:rsid w:val="005B684D"/>
    <w:rsid w:val="005B738F"/>
    <w:rsid w:val="005D3877"/>
    <w:rsid w:val="005F3544"/>
    <w:rsid w:val="00617647"/>
    <w:rsid w:val="00620D0B"/>
    <w:rsid w:val="006211C9"/>
    <w:rsid w:val="00653EA1"/>
    <w:rsid w:val="006868A3"/>
    <w:rsid w:val="006B0999"/>
    <w:rsid w:val="006D2401"/>
    <w:rsid w:val="006D59D6"/>
    <w:rsid w:val="007137C3"/>
    <w:rsid w:val="007472FB"/>
    <w:rsid w:val="00756595"/>
    <w:rsid w:val="00765A40"/>
    <w:rsid w:val="00775E5D"/>
    <w:rsid w:val="007772D2"/>
    <w:rsid w:val="007B7ACE"/>
    <w:rsid w:val="007E59BD"/>
    <w:rsid w:val="007E5AEE"/>
    <w:rsid w:val="00805179"/>
    <w:rsid w:val="00824437"/>
    <w:rsid w:val="00855E1A"/>
    <w:rsid w:val="008660BA"/>
    <w:rsid w:val="008906FD"/>
    <w:rsid w:val="00891A41"/>
    <w:rsid w:val="00892260"/>
    <w:rsid w:val="008F3AE2"/>
    <w:rsid w:val="008F3BEB"/>
    <w:rsid w:val="00901D11"/>
    <w:rsid w:val="009160D1"/>
    <w:rsid w:val="0091624D"/>
    <w:rsid w:val="00937A95"/>
    <w:rsid w:val="009444CB"/>
    <w:rsid w:val="00971A93"/>
    <w:rsid w:val="009859F6"/>
    <w:rsid w:val="009A76CA"/>
    <w:rsid w:val="009B518C"/>
    <w:rsid w:val="009C7B05"/>
    <w:rsid w:val="009E03C5"/>
    <w:rsid w:val="00A0158A"/>
    <w:rsid w:val="00A14B54"/>
    <w:rsid w:val="00A4365B"/>
    <w:rsid w:val="00A8069B"/>
    <w:rsid w:val="00A87085"/>
    <w:rsid w:val="00A951D8"/>
    <w:rsid w:val="00A95EFB"/>
    <w:rsid w:val="00AB1FA8"/>
    <w:rsid w:val="00AD3609"/>
    <w:rsid w:val="00AE6C1A"/>
    <w:rsid w:val="00AF0D1D"/>
    <w:rsid w:val="00AF2984"/>
    <w:rsid w:val="00AF65A6"/>
    <w:rsid w:val="00AF7A03"/>
    <w:rsid w:val="00B06C96"/>
    <w:rsid w:val="00B21E79"/>
    <w:rsid w:val="00B24DA8"/>
    <w:rsid w:val="00B251DF"/>
    <w:rsid w:val="00B664E6"/>
    <w:rsid w:val="00B73898"/>
    <w:rsid w:val="00B85851"/>
    <w:rsid w:val="00B94931"/>
    <w:rsid w:val="00BA4EBC"/>
    <w:rsid w:val="00BC2018"/>
    <w:rsid w:val="00BD50D6"/>
    <w:rsid w:val="00BE6EFF"/>
    <w:rsid w:val="00BF4107"/>
    <w:rsid w:val="00C24425"/>
    <w:rsid w:val="00C33289"/>
    <w:rsid w:val="00C36B44"/>
    <w:rsid w:val="00C438B2"/>
    <w:rsid w:val="00C67E46"/>
    <w:rsid w:val="00C74A01"/>
    <w:rsid w:val="00C7591C"/>
    <w:rsid w:val="00C80EC5"/>
    <w:rsid w:val="00C9089D"/>
    <w:rsid w:val="00CB16A0"/>
    <w:rsid w:val="00CC3D33"/>
    <w:rsid w:val="00CD1081"/>
    <w:rsid w:val="00CD73A1"/>
    <w:rsid w:val="00CD7683"/>
    <w:rsid w:val="00D34CEA"/>
    <w:rsid w:val="00D41E64"/>
    <w:rsid w:val="00D67624"/>
    <w:rsid w:val="00D706E4"/>
    <w:rsid w:val="00DC2234"/>
    <w:rsid w:val="00DE7985"/>
    <w:rsid w:val="00E61C66"/>
    <w:rsid w:val="00EA0426"/>
    <w:rsid w:val="00EB14D8"/>
    <w:rsid w:val="00EE4DEB"/>
    <w:rsid w:val="00F01663"/>
    <w:rsid w:val="00F137B9"/>
    <w:rsid w:val="00F26866"/>
    <w:rsid w:val="00F3273A"/>
    <w:rsid w:val="00F43EAF"/>
    <w:rsid w:val="00F45571"/>
    <w:rsid w:val="00F555D6"/>
    <w:rsid w:val="00F82015"/>
    <w:rsid w:val="00F8507E"/>
    <w:rsid w:val="00F8653F"/>
    <w:rsid w:val="00F945C0"/>
    <w:rsid w:val="00F95ED1"/>
    <w:rsid w:val="00F962B5"/>
    <w:rsid w:val="00FE6722"/>
    <w:rsid w:val="00FF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6F88D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2234"/>
    <w:pPr>
      <w:widowControl w:val="0"/>
      <w:jc w:val="both"/>
    </w:pPr>
    <w:rPr>
      <w:rFonts w:ascii="Times" w:eastAsia="平成明朝" w:hAnsi="Times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6722"/>
    <w:rPr>
      <w:rFonts w:ascii="Arial" w:eastAsia="ＭＳ ゴシック" w:hAnsi="Arial"/>
      <w:sz w:val="18"/>
      <w:szCs w:val="18"/>
    </w:rPr>
  </w:style>
  <w:style w:type="table" w:styleId="a4">
    <w:name w:val="Table Grid"/>
    <w:basedOn w:val="a1"/>
    <w:uiPriority w:val="59"/>
    <w:rsid w:val="004F60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03DA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03DA2"/>
    <w:rPr>
      <w:rFonts w:ascii="Times" w:eastAsia="平成明朝" w:hAnsi="Times"/>
      <w:kern w:val="2"/>
      <w:sz w:val="24"/>
    </w:rPr>
  </w:style>
  <w:style w:type="paragraph" w:styleId="a7">
    <w:name w:val="footer"/>
    <w:basedOn w:val="a"/>
    <w:link w:val="a8"/>
    <w:uiPriority w:val="99"/>
    <w:unhideWhenUsed/>
    <w:rsid w:val="00203DA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03DA2"/>
    <w:rPr>
      <w:rFonts w:ascii="Times" w:eastAsia="平成明朝" w:hAnsi="Times"/>
      <w:kern w:val="2"/>
      <w:sz w:val="24"/>
    </w:rPr>
  </w:style>
  <w:style w:type="paragraph" w:styleId="a9">
    <w:name w:val="List Paragraph"/>
    <w:basedOn w:val="a"/>
    <w:uiPriority w:val="34"/>
    <w:qFormat/>
    <w:rsid w:val="005D3877"/>
    <w:pPr>
      <w:ind w:leftChars="400" w:left="840"/>
    </w:pPr>
  </w:style>
  <w:style w:type="character" w:styleId="aa">
    <w:name w:val="Hyperlink"/>
    <w:basedOn w:val="a0"/>
    <w:uiPriority w:val="99"/>
    <w:unhideWhenUsed/>
    <w:rsid w:val="005B738F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5B73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awards2027</Template>
  <TotalTime>2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2005年度組織学会高宮賞　推薦書</vt:lpstr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aaose</dc:creator>
  <cp:lastModifiedBy>組織学会</cp:lastModifiedBy>
  <cp:revision>2</cp:revision>
  <cp:lastPrinted>2026-08-25T07:08:00Z</cp:lastPrinted>
  <dcterms:created xsi:type="dcterms:W3CDTF">2026-09-04T06:55:00Z</dcterms:created>
  <dcterms:modified xsi:type="dcterms:W3CDTF">2026-09-04T06:55:00Z</dcterms:modified>
</cp:coreProperties>
</file>